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FE7F" w14:textId="352F8B0F" w:rsidR="002372B1" w:rsidRDefault="002372B1" w:rsidP="002372B1">
      <w:pPr>
        <w:pStyle w:val="Ttulo1"/>
        <w:jc w:val="center"/>
        <w:rPr>
          <w:sz w:val="52"/>
          <w:szCs w:val="52"/>
        </w:rPr>
      </w:pPr>
      <w:r>
        <w:rPr>
          <w:sz w:val="52"/>
          <w:szCs w:val="52"/>
        </w:rPr>
        <w:t>Entrevista al conductor</w:t>
      </w:r>
    </w:p>
    <w:p w14:paraId="0F561DF0" w14:textId="77777777" w:rsidR="002372B1" w:rsidRDefault="002372B1" w:rsidP="002372B1">
      <w:pPr>
        <w:rPr>
          <w:sz w:val="32"/>
        </w:rPr>
      </w:pPr>
    </w:p>
    <w:p w14:paraId="75C744D2" w14:textId="77777777" w:rsidR="002372B1" w:rsidRDefault="002372B1" w:rsidP="002372B1">
      <w:pPr>
        <w:rPr>
          <w:sz w:val="28"/>
        </w:rPr>
      </w:pPr>
      <w:r>
        <w:rPr>
          <w:sz w:val="28"/>
        </w:rPr>
        <w:t>A continuación sírvase detallar claramente cómo sucedió el accidente.</w:t>
      </w:r>
    </w:p>
    <w:p w14:paraId="78A814D0" w14:textId="77777777" w:rsidR="002372B1" w:rsidRDefault="002372B1" w:rsidP="002372B1">
      <w:pPr>
        <w:rPr>
          <w:sz w:val="28"/>
        </w:rPr>
      </w:pPr>
    </w:p>
    <w:p w14:paraId="63335863" w14:textId="48B0CFC3" w:rsidR="002372B1" w:rsidRDefault="002372B1" w:rsidP="002372B1">
      <w:pPr>
        <w:rPr>
          <w:sz w:val="28"/>
        </w:rPr>
      </w:pPr>
      <w:r>
        <w:rPr>
          <w:sz w:val="28"/>
        </w:rPr>
        <w:t>Fecha accidente</w:t>
      </w:r>
      <w:r>
        <w:rPr>
          <w:sz w:val="28"/>
        </w:rPr>
        <w:tab/>
        <w:t xml:space="preserve">: </w:t>
      </w:r>
      <w:r w:rsidR="00943B4C">
        <w:rPr>
          <w:sz w:val="28"/>
        </w:rPr>
        <w:t>12-03-2026</w:t>
      </w:r>
    </w:p>
    <w:p w14:paraId="43D2AC4D" w14:textId="77777777" w:rsidR="002372B1" w:rsidRDefault="002372B1" w:rsidP="002372B1">
      <w:pPr>
        <w:rPr>
          <w:sz w:val="28"/>
        </w:rPr>
      </w:pPr>
    </w:p>
    <w:p w14:paraId="0428D3C1" w14:textId="513FFFA6" w:rsidR="002372B1" w:rsidRDefault="002372B1" w:rsidP="002372B1">
      <w:pPr>
        <w:rPr>
          <w:sz w:val="28"/>
        </w:rPr>
      </w:pPr>
      <w:r>
        <w:rPr>
          <w:sz w:val="28"/>
        </w:rPr>
        <w:t>Hora accidente</w:t>
      </w:r>
      <w:r>
        <w:rPr>
          <w:sz w:val="28"/>
        </w:rPr>
        <w:tab/>
        <w:t xml:space="preserve">: </w:t>
      </w:r>
      <w:r w:rsidR="00943B4C">
        <w:rPr>
          <w:sz w:val="28"/>
        </w:rPr>
        <w:t>12 am</w:t>
      </w:r>
    </w:p>
    <w:p w14:paraId="76F669B9" w14:textId="77777777" w:rsidR="00DD1711" w:rsidRDefault="00DD1711" w:rsidP="002372B1">
      <w:pPr>
        <w:rPr>
          <w:sz w:val="28"/>
        </w:rPr>
      </w:pPr>
    </w:p>
    <w:p w14:paraId="2D50350F" w14:textId="40006B6B" w:rsidR="002372B1" w:rsidRDefault="002372B1" w:rsidP="002372B1">
      <w:pPr>
        <w:rPr>
          <w:sz w:val="28"/>
        </w:rPr>
      </w:pPr>
      <w:r>
        <w:rPr>
          <w:sz w:val="28"/>
        </w:rPr>
        <w:t>Detallar claramente como ocurrió el accidente y el lugar exacto</w:t>
      </w:r>
      <w:r w:rsidR="002F3700">
        <w:rPr>
          <w:sz w:val="28"/>
        </w:rPr>
        <w:t>, la</w:t>
      </w:r>
      <w:r w:rsidR="00DD1711">
        <w:rPr>
          <w:sz w:val="28"/>
        </w:rPr>
        <w:t xml:space="preserve"> mayor cantidad de información que pueda aportar</w:t>
      </w:r>
      <w:r>
        <w:rPr>
          <w:sz w:val="28"/>
        </w:rPr>
        <w:t>:</w:t>
      </w:r>
    </w:p>
    <w:tbl>
      <w:tblPr>
        <w:tblW w:w="10773" w:type="dxa"/>
        <w:tblInd w:w="-10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2372B1" w14:paraId="7F45AA04" w14:textId="77777777" w:rsidTr="00AC0DC7">
        <w:tc>
          <w:tcPr>
            <w:tcW w:w="10773" w:type="dxa"/>
          </w:tcPr>
          <w:p w14:paraId="79103EC9" w14:textId="5BCE52A8" w:rsidR="002372B1" w:rsidRDefault="00943B4C" w:rsidP="002372B1">
            <w:pPr>
              <w:ind w:left="-1276"/>
              <w:rPr>
                <w:sz w:val="28"/>
              </w:rPr>
            </w:pPr>
            <w:r>
              <w:rPr>
                <w:sz w:val="28"/>
              </w:rPr>
              <w:t>Al</w:t>
            </w:r>
          </w:p>
        </w:tc>
      </w:tr>
      <w:tr w:rsidR="002372B1" w14:paraId="22A2B494" w14:textId="77777777" w:rsidTr="00AC0DC7">
        <w:tc>
          <w:tcPr>
            <w:tcW w:w="10773" w:type="dxa"/>
          </w:tcPr>
          <w:p w14:paraId="2E98452E" w14:textId="18AC9AF8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Al retroceder el vehículo choca con un obstáculo no visible, produciendo abolladura en la zona posterior cerca de portalón</w:t>
            </w:r>
          </w:p>
        </w:tc>
      </w:tr>
      <w:tr w:rsidR="002372B1" w14:paraId="4312B2F1" w14:textId="77777777" w:rsidTr="00AC0DC7">
        <w:tc>
          <w:tcPr>
            <w:tcW w:w="10773" w:type="dxa"/>
          </w:tcPr>
          <w:p w14:paraId="56F65473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6B29EFA" w14:textId="77777777" w:rsidTr="00AC0DC7">
        <w:tc>
          <w:tcPr>
            <w:tcW w:w="10773" w:type="dxa"/>
          </w:tcPr>
          <w:p w14:paraId="3F67A85C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716EA568" w14:textId="77777777" w:rsidTr="00AC0DC7">
        <w:tc>
          <w:tcPr>
            <w:tcW w:w="10773" w:type="dxa"/>
          </w:tcPr>
          <w:p w14:paraId="0D89903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DF01CE3" w14:textId="77777777" w:rsidTr="00AC0DC7">
        <w:tc>
          <w:tcPr>
            <w:tcW w:w="10773" w:type="dxa"/>
          </w:tcPr>
          <w:p w14:paraId="3CCC8AA8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2F01876" w14:textId="77777777" w:rsidTr="00AC0DC7">
        <w:tc>
          <w:tcPr>
            <w:tcW w:w="10773" w:type="dxa"/>
          </w:tcPr>
          <w:p w14:paraId="4F90D960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70B0CAB8" w14:textId="77777777" w:rsidTr="00AC0DC7">
        <w:tc>
          <w:tcPr>
            <w:tcW w:w="10773" w:type="dxa"/>
          </w:tcPr>
          <w:p w14:paraId="4FE71F83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FD195AF" w14:textId="77777777" w:rsidTr="00AC0DC7">
        <w:tc>
          <w:tcPr>
            <w:tcW w:w="10773" w:type="dxa"/>
          </w:tcPr>
          <w:p w14:paraId="495DD56D" w14:textId="77777777" w:rsidR="002372B1" w:rsidRDefault="002372B1" w:rsidP="002372B1">
            <w:pPr>
              <w:rPr>
                <w:sz w:val="28"/>
              </w:rPr>
            </w:pPr>
          </w:p>
        </w:tc>
      </w:tr>
    </w:tbl>
    <w:p w14:paraId="1668214F" w14:textId="77777777" w:rsidR="002372B1" w:rsidRDefault="002372B1" w:rsidP="002372B1">
      <w:pPr>
        <w:rPr>
          <w:sz w:val="28"/>
        </w:rPr>
      </w:pPr>
    </w:p>
    <w:p w14:paraId="33D29929" w14:textId="77777777" w:rsidR="002372B1" w:rsidRDefault="002372B1" w:rsidP="002372B1">
      <w:pPr>
        <w:rPr>
          <w:sz w:val="28"/>
        </w:rPr>
      </w:pPr>
      <w:r>
        <w:rPr>
          <w:sz w:val="28"/>
        </w:rPr>
        <w:t>Indique de que lugar venía y hacia donde se dirigía</w:t>
      </w:r>
    </w:p>
    <w:tbl>
      <w:tblPr>
        <w:tblW w:w="10773" w:type="dxa"/>
        <w:tblInd w:w="-10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2372B1" w14:paraId="11832DF8" w14:textId="77777777" w:rsidTr="00AC0DC7">
        <w:tc>
          <w:tcPr>
            <w:tcW w:w="10773" w:type="dxa"/>
          </w:tcPr>
          <w:p w14:paraId="314A7BFC" w14:textId="791C84C6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Estaba en lugar de trabajo, cerca de María Elena, y me dirigía a almorzar a la comuna de María Elena</w:t>
            </w:r>
          </w:p>
        </w:tc>
      </w:tr>
      <w:tr w:rsidR="002372B1" w14:paraId="0E81AE00" w14:textId="77777777" w:rsidTr="00AC0DC7">
        <w:tc>
          <w:tcPr>
            <w:tcW w:w="10773" w:type="dxa"/>
          </w:tcPr>
          <w:p w14:paraId="70873824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430ED095" w14:textId="77777777" w:rsidTr="00AC0DC7">
        <w:tc>
          <w:tcPr>
            <w:tcW w:w="10773" w:type="dxa"/>
          </w:tcPr>
          <w:p w14:paraId="1FFCDF4A" w14:textId="77777777" w:rsidR="002372B1" w:rsidRDefault="002372B1" w:rsidP="002372B1">
            <w:pPr>
              <w:rPr>
                <w:sz w:val="28"/>
              </w:rPr>
            </w:pPr>
          </w:p>
        </w:tc>
      </w:tr>
    </w:tbl>
    <w:p w14:paraId="2A64AE89" w14:textId="77777777" w:rsidR="002372B1" w:rsidRDefault="002372B1" w:rsidP="002372B1">
      <w:pPr>
        <w:rPr>
          <w:sz w:val="28"/>
        </w:rPr>
      </w:pPr>
    </w:p>
    <w:p w14:paraId="73887F67" w14:textId="77777777" w:rsidR="002372B1" w:rsidRDefault="002372B1" w:rsidP="002372B1">
      <w:pPr>
        <w:rPr>
          <w:sz w:val="28"/>
        </w:rPr>
      </w:pPr>
      <w:r>
        <w:rPr>
          <w:sz w:val="28"/>
        </w:rPr>
        <w:t>Registre aquí los antecedentes del tercero involucrado</w:t>
      </w:r>
      <w:r>
        <w:rPr>
          <w:sz w:val="28"/>
        </w:rPr>
        <w:tab/>
        <w:t>:</w:t>
      </w:r>
    </w:p>
    <w:tbl>
      <w:tblPr>
        <w:tblW w:w="10773" w:type="dxa"/>
        <w:tblInd w:w="-10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2372B1" w14:paraId="6A8E27BF" w14:textId="77777777" w:rsidTr="00AC0DC7">
        <w:tc>
          <w:tcPr>
            <w:tcW w:w="10773" w:type="dxa"/>
          </w:tcPr>
          <w:p w14:paraId="568C971D" w14:textId="6B25B306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Nombre conductor:</w:t>
            </w:r>
          </w:p>
        </w:tc>
      </w:tr>
      <w:tr w:rsidR="002372B1" w14:paraId="5AAE86C3" w14:textId="77777777" w:rsidTr="00AC0DC7">
        <w:tc>
          <w:tcPr>
            <w:tcW w:w="10773" w:type="dxa"/>
          </w:tcPr>
          <w:p w14:paraId="6A97C006" w14:textId="363F9DE5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Vehículo               :</w:t>
            </w:r>
          </w:p>
        </w:tc>
      </w:tr>
      <w:tr w:rsidR="002372B1" w14:paraId="3ED6FBF6" w14:textId="77777777" w:rsidTr="00AC0DC7">
        <w:tc>
          <w:tcPr>
            <w:tcW w:w="10773" w:type="dxa"/>
          </w:tcPr>
          <w:p w14:paraId="7474C5D9" w14:textId="419918FB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Patente                  :</w:t>
            </w:r>
          </w:p>
        </w:tc>
      </w:tr>
      <w:tr w:rsidR="002372B1" w14:paraId="2DFB6CDD" w14:textId="77777777" w:rsidTr="00AC0DC7">
        <w:tc>
          <w:tcPr>
            <w:tcW w:w="10773" w:type="dxa"/>
          </w:tcPr>
          <w:p w14:paraId="588CD605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Teléfono                :</w:t>
            </w:r>
          </w:p>
        </w:tc>
      </w:tr>
      <w:tr w:rsidR="002372B1" w14:paraId="161276D7" w14:textId="77777777" w:rsidTr="00AC0DC7">
        <w:tc>
          <w:tcPr>
            <w:tcW w:w="10773" w:type="dxa"/>
          </w:tcPr>
          <w:p w14:paraId="218C151B" w14:textId="77777777" w:rsidR="002372B1" w:rsidRDefault="002372B1" w:rsidP="002372B1">
            <w:pPr>
              <w:rPr>
                <w:sz w:val="28"/>
              </w:rPr>
            </w:pPr>
          </w:p>
        </w:tc>
      </w:tr>
    </w:tbl>
    <w:p w14:paraId="5D65DB43" w14:textId="77777777" w:rsidR="002372B1" w:rsidRDefault="002372B1" w:rsidP="002372B1">
      <w:pPr>
        <w:rPr>
          <w:sz w:val="28"/>
        </w:rPr>
      </w:pPr>
    </w:p>
    <w:p w14:paraId="27998C48" w14:textId="77777777" w:rsidR="002372B1" w:rsidRDefault="002372B1" w:rsidP="002372B1">
      <w:pPr>
        <w:rPr>
          <w:sz w:val="28"/>
        </w:rPr>
      </w:pPr>
    </w:p>
    <w:p w14:paraId="48A7720F" w14:textId="77777777" w:rsidR="002372B1" w:rsidRDefault="002372B1" w:rsidP="002372B1">
      <w:pPr>
        <w:rPr>
          <w:sz w:val="28"/>
        </w:rPr>
      </w:pPr>
      <w:r>
        <w:rPr>
          <w:sz w:val="28"/>
        </w:rPr>
        <w:t>A continuación sírvase responder las siguientes preguntas que se detallan:</w:t>
      </w:r>
    </w:p>
    <w:tbl>
      <w:tblPr>
        <w:tblW w:w="107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2372B1" w14:paraId="65EF5F6C" w14:textId="77777777" w:rsidTr="00AC0DC7">
        <w:tc>
          <w:tcPr>
            <w:tcW w:w="10773" w:type="dxa"/>
            <w:tcBorders>
              <w:top w:val="nil"/>
              <w:left w:val="nil"/>
              <w:right w:val="nil"/>
            </w:tcBorders>
          </w:tcPr>
          <w:p w14:paraId="5ACF835D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1.- Que daños reclama a la aseguradora por su vehículo a raíz del accidente, detállelos globalmente.</w:t>
            </w:r>
          </w:p>
        </w:tc>
      </w:tr>
      <w:tr w:rsidR="002372B1" w14:paraId="6C16EC3F" w14:textId="77777777" w:rsidTr="00AC0DC7">
        <w:tc>
          <w:tcPr>
            <w:tcW w:w="10773" w:type="dxa"/>
            <w:tcBorders>
              <w:left w:val="nil"/>
              <w:right w:val="nil"/>
            </w:tcBorders>
          </w:tcPr>
          <w:p w14:paraId="2B2CADDE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2951B6C" w14:textId="77777777" w:rsidTr="00AC0DC7">
        <w:tc>
          <w:tcPr>
            <w:tcW w:w="10773" w:type="dxa"/>
            <w:tcBorders>
              <w:left w:val="nil"/>
              <w:right w:val="nil"/>
            </w:tcBorders>
          </w:tcPr>
          <w:p w14:paraId="46721B7B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0897567" w14:textId="77777777" w:rsidTr="00AC0DC7">
        <w:tc>
          <w:tcPr>
            <w:tcW w:w="10773" w:type="dxa"/>
            <w:tcBorders>
              <w:left w:val="nil"/>
              <w:right w:val="nil"/>
            </w:tcBorders>
          </w:tcPr>
          <w:p w14:paraId="4D49BAA0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682BB32" w14:textId="77777777" w:rsidTr="00AC0DC7">
        <w:tc>
          <w:tcPr>
            <w:tcW w:w="10773" w:type="dxa"/>
            <w:tcBorders>
              <w:left w:val="nil"/>
              <w:right w:val="nil"/>
            </w:tcBorders>
          </w:tcPr>
          <w:p w14:paraId="6707CAEA" w14:textId="77777777" w:rsidR="002F3700" w:rsidRDefault="002F3700" w:rsidP="002372B1">
            <w:pPr>
              <w:rPr>
                <w:sz w:val="28"/>
              </w:rPr>
            </w:pPr>
          </w:p>
          <w:p w14:paraId="753D3F3B" w14:textId="77777777" w:rsidR="002F3700" w:rsidRDefault="002F3700" w:rsidP="002372B1">
            <w:pPr>
              <w:rPr>
                <w:sz w:val="28"/>
              </w:rPr>
            </w:pPr>
          </w:p>
          <w:p w14:paraId="732C2C61" w14:textId="31005803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2.- Cómo trasladó el vehículo desde el lugar del accidente, fecha y hora, indicar nombre de la grúa, número de teléfono y adjuntar comprobante.</w:t>
            </w:r>
          </w:p>
          <w:p w14:paraId="74EF2C48" w14:textId="51362A42" w:rsidR="00281237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El vehículo sufrió solo daños de abolladura, sin compromiso de movilidad normal.</w:t>
            </w:r>
          </w:p>
        </w:tc>
      </w:tr>
      <w:tr w:rsidR="002F3700" w14:paraId="6ACC668E" w14:textId="77777777" w:rsidTr="00AC0DC7">
        <w:tc>
          <w:tcPr>
            <w:tcW w:w="10773" w:type="dxa"/>
            <w:tcBorders>
              <w:left w:val="nil"/>
              <w:right w:val="nil"/>
            </w:tcBorders>
          </w:tcPr>
          <w:p w14:paraId="6B34FCA0" w14:textId="77777777" w:rsidR="002F3700" w:rsidRDefault="002F3700" w:rsidP="002372B1">
            <w:pPr>
              <w:rPr>
                <w:sz w:val="28"/>
              </w:rPr>
            </w:pPr>
          </w:p>
        </w:tc>
      </w:tr>
      <w:tr w:rsidR="002372B1" w14:paraId="2AA25524" w14:textId="77777777" w:rsidTr="00281237">
        <w:tc>
          <w:tcPr>
            <w:tcW w:w="10773" w:type="dxa"/>
            <w:tcBorders>
              <w:left w:val="nil"/>
              <w:bottom w:val="nil"/>
              <w:right w:val="nil"/>
            </w:tcBorders>
          </w:tcPr>
          <w:p w14:paraId="30543C84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3628A3B" w14:textId="77777777" w:rsidTr="00281237">
        <w:tc>
          <w:tcPr>
            <w:tcW w:w="10773" w:type="dxa"/>
            <w:tcBorders>
              <w:top w:val="nil"/>
              <w:left w:val="nil"/>
              <w:right w:val="nil"/>
            </w:tcBorders>
          </w:tcPr>
          <w:p w14:paraId="30A920F8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B47D60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65DE5DB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A82783A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3DEAB1B8" w14:textId="77777777" w:rsidR="002372B1" w:rsidRDefault="002372B1" w:rsidP="002372B1">
            <w:pPr>
              <w:rPr>
                <w:sz w:val="28"/>
              </w:rPr>
            </w:pPr>
          </w:p>
          <w:p w14:paraId="6FB0BE53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3.- Que reparaciones le efectuó usted al móvil a raíz del accidente.</w:t>
            </w:r>
          </w:p>
        </w:tc>
      </w:tr>
      <w:tr w:rsidR="002372B1" w14:paraId="216A009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A4B2F80" w14:textId="7317DEEC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ninguno</w:t>
            </w:r>
          </w:p>
        </w:tc>
      </w:tr>
      <w:tr w:rsidR="002372B1" w14:paraId="390A943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7AA57872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9084AFF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5E4E3E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9A96C9B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E31DAF2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989E851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3B81EFF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4.- Cuánto canceló por dichas reparaciones</w:t>
            </w:r>
          </w:p>
        </w:tc>
      </w:tr>
      <w:tr w:rsidR="002372B1" w14:paraId="0B28F755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0AA23070" w14:textId="53D415EB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Ninguno</w:t>
            </w:r>
          </w:p>
        </w:tc>
      </w:tr>
      <w:tr w:rsidR="002372B1" w14:paraId="03A29D90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3DA525A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99F5CF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08356A3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4F9A0F5C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1BE60F3" w14:textId="6DC7BFFC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 xml:space="preserve">5.- Indique claramente el motivo por el cual no estampó la </w:t>
            </w:r>
            <w:r w:rsidR="002F3700">
              <w:rPr>
                <w:sz w:val="28"/>
              </w:rPr>
              <w:t>denuncia</w:t>
            </w:r>
            <w:r>
              <w:rPr>
                <w:sz w:val="28"/>
              </w:rPr>
              <w:t xml:space="preserve"> policial en forma inmediata en Carabineros.</w:t>
            </w:r>
            <w:r w:rsidR="002F3700">
              <w:rPr>
                <w:sz w:val="28"/>
              </w:rPr>
              <w:t>(En caso de robo parcial del vehículo)</w:t>
            </w:r>
          </w:p>
        </w:tc>
      </w:tr>
      <w:tr w:rsidR="002372B1" w14:paraId="58B67AB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44C2864" w14:textId="483AAF3E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No aplica.</w:t>
            </w:r>
          </w:p>
        </w:tc>
      </w:tr>
      <w:tr w:rsidR="002372B1" w14:paraId="586AD3FA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B8E9804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D60C422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55307D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6F6C5B2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74511DF2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5D31CC40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40B3660" w14:textId="47B0AAD1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 xml:space="preserve">5.1.- Indique fecha y la hora aproximada que concurrió a estampar la </w:t>
            </w:r>
            <w:r w:rsidR="002F3700">
              <w:rPr>
                <w:sz w:val="28"/>
              </w:rPr>
              <w:t>denuncia</w:t>
            </w:r>
            <w:r>
              <w:rPr>
                <w:sz w:val="28"/>
              </w:rPr>
              <w:t xml:space="preserve"> policial y en que Comisaría (adjuntar comprobante) </w:t>
            </w:r>
          </w:p>
        </w:tc>
      </w:tr>
      <w:tr w:rsidR="002372B1" w14:paraId="6EE58CA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A75A91C" w14:textId="3E224BC6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No aplica</w:t>
            </w:r>
          </w:p>
        </w:tc>
      </w:tr>
      <w:tr w:rsidR="002372B1" w14:paraId="202520F6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7752020A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01D8011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B6E436D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Indicar si hubo citación al tribunal</w:t>
            </w:r>
          </w:p>
        </w:tc>
      </w:tr>
      <w:tr w:rsidR="002372B1" w14:paraId="7972A21A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6C6F35A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4C1E9DD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3DC1BA8E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3482C5F2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D9A5384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6.- Tiene testigos del accidente, indique nombre, dirección y teléfono</w:t>
            </w:r>
          </w:p>
        </w:tc>
      </w:tr>
      <w:tr w:rsidR="002372B1" w14:paraId="06C35B6B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7F0AA56" w14:textId="784E4053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No aplica.</w:t>
            </w:r>
          </w:p>
        </w:tc>
      </w:tr>
      <w:tr w:rsidR="002372B1" w14:paraId="28E3F16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0F96D7DD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0200E33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BB0FE7E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37F37C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8CD9FFB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7.- Sufrió lesiones a raíz del accidente, de que tipo, e indique si se realizó algún tratamiento y si fue atendido por algún profesional, indique nombre</w:t>
            </w:r>
          </w:p>
        </w:tc>
      </w:tr>
      <w:tr w:rsidR="002372B1" w14:paraId="0EC920DE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28B8DBC" w14:textId="17BCE70E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No.</w:t>
            </w:r>
          </w:p>
        </w:tc>
      </w:tr>
      <w:tr w:rsidR="002372B1" w14:paraId="4871DA8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4FEA7A2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73140E32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2D93D5E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536646A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3718634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1FE2EE6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2B70315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61DA173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F59E11B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8.- Incurrió en algún gasto por dicha atención, indique cuanto.</w:t>
            </w:r>
          </w:p>
        </w:tc>
      </w:tr>
      <w:tr w:rsidR="002372B1" w14:paraId="57A130F5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9C78E0B" w14:textId="49A3BAA3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No.</w:t>
            </w:r>
          </w:p>
        </w:tc>
      </w:tr>
      <w:tr w:rsidR="002372B1" w14:paraId="78A96C50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DE0159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FD0C823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6AD422F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45E95D6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79AAFFE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9.- Concurrió Carabineros al lugar del accidente, de que Comisaría.</w:t>
            </w:r>
          </w:p>
        </w:tc>
      </w:tr>
      <w:tr w:rsidR="002372B1" w14:paraId="76CAB18F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BA72888" w14:textId="6F8DAE53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No.</w:t>
            </w:r>
          </w:p>
        </w:tc>
      </w:tr>
      <w:tr w:rsidR="002372B1" w14:paraId="0B44BE4C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90AB814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01256D4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74513B8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3E1ED3AF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3A99ECD1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7480EC15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3FABBE89" w14:textId="77777777" w:rsidR="002372B1" w:rsidRDefault="002372B1" w:rsidP="002372B1">
            <w:pPr>
              <w:rPr>
                <w:sz w:val="28"/>
              </w:rPr>
            </w:pPr>
          </w:p>
          <w:p w14:paraId="3AB95F11" w14:textId="2C0BA259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 xml:space="preserve">10.- A </w:t>
            </w:r>
            <w:r w:rsidR="00860C1C">
              <w:rPr>
                <w:sz w:val="28"/>
              </w:rPr>
              <w:t>qué</w:t>
            </w:r>
            <w:r>
              <w:rPr>
                <w:sz w:val="28"/>
              </w:rPr>
              <w:t xml:space="preserve"> hora llegó Carabineros al lugar.</w:t>
            </w:r>
          </w:p>
        </w:tc>
      </w:tr>
      <w:tr w:rsidR="002372B1" w14:paraId="12566A9C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0EDEAD3" w14:textId="37E08366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No aplica.</w:t>
            </w:r>
          </w:p>
        </w:tc>
      </w:tr>
      <w:tr w:rsidR="002372B1" w14:paraId="1BDC0EFC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844A0DD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45C4A757" w14:textId="77777777" w:rsidTr="00281237">
        <w:trPr>
          <w:trHeight w:val="410"/>
        </w:trPr>
        <w:tc>
          <w:tcPr>
            <w:tcW w:w="10773" w:type="dxa"/>
            <w:tcBorders>
              <w:left w:val="nil"/>
              <w:right w:val="nil"/>
            </w:tcBorders>
          </w:tcPr>
          <w:p w14:paraId="6437A513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58123DCE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4547B7D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A que lugar se dirigió después del accidente</w:t>
            </w:r>
          </w:p>
        </w:tc>
      </w:tr>
      <w:tr w:rsidR="002372B1" w14:paraId="18A7D08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ED9E80B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4EAB6D3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78F79F6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395A0515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189AA61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974CE44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D81D929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11.- Se le practico examen de alcoholemia, y en qué centro asistencial</w:t>
            </w:r>
          </w:p>
        </w:tc>
      </w:tr>
      <w:tr w:rsidR="002372B1" w14:paraId="3610657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119CE68" w14:textId="1A2C025E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No.</w:t>
            </w:r>
          </w:p>
        </w:tc>
      </w:tr>
      <w:tr w:rsidR="002372B1" w14:paraId="6B88653E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E115F7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3C05AA6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AA0F5E1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12.- El vehículo lo utiliza para uso particular o comercial.</w:t>
            </w:r>
          </w:p>
        </w:tc>
      </w:tr>
      <w:tr w:rsidR="002372B1" w14:paraId="4F4F704F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0672050" w14:textId="28DBDD66" w:rsidR="002372B1" w:rsidRDefault="00943B4C" w:rsidP="002372B1">
            <w:pPr>
              <w:rPr>
                <w:sz w:val="28"/>
              </w:rPr>
            </w:pPr>
            <w:r>
              <w:rPr>
                <w:sz w:val="28"/>
              </w:rPr>
              <w:t>Comercial.</w:t>
            </w:r>
          </w:p>
        </w:tc>
      </w:tr>
      <w:tr w:rsidR="002372B1" w14:paraId="17260CDF" w14:textId="77777777" w:rsidTr="00281237">
        <w:tc>
          <w:tcPr>
            <w:tcW w:w="10773" w:type="dxa"/>
            <w:tcBorders>
              <w:left w:val="nil"/>
              <w:bottom w:val="nil"/>
              <w:right w:val="nil"/>
            </w:tcBorders>
          </w:tcPr>
          <w:p w14:paraId="359458F9" w14:textId="76AAEA80" w:rsidR="002372B1" w:rsidRDefault="009B107A" w:rsidP="002372B1">
            <w:pPr>
              <w:rPr>
                <w:sz w:val="28"/>
              </w:rPr>
            </w:pPr>
            <w:r>
              <w:rPr>
                <w:sz w:val="26"/>
                <w:szCs w:val="26"/>
              </w:rPr>
              <w:t>13.-Haga un croquis manual que explique lo relatado y fírmelo. Adjúntelo digitalmente a este Cuestionario, Sea detallado en las indicaciones respecto del lugar del accidente.</w:t>
            </w:r>
          </w:p>
        </w:tc>
      </w:tr>
    </w:tbl>
    <w:p w14:paraId="5778FC34" w14:textId="57702CAF" w:rsidR="009B107A" w:rsidRDefault="009B107A" w:rsidP="002372B1">
      <w:pPr>
        <w:rPr>
          <w:sz w:val="28"/>
        </w:rPr>
      </w:pPr>
    </w:p>
    <w:p w14:paraId="056F0E98" w14:textId="108F889B" w:rsidR="009B107A" w:rsidRDefault="009B107A" w:rsidP="002372B1">
      <w:pPr>
        <w:rPr>
          <w:sz w:val="28"/>
        </w:rPr>
      </w:pPr>
    </w:p>
    <w:p w14:paraId="6D785C4D" w14:textId="3D79E671" w:rsidR="009B107A" w:rsidRDefault="009B107A" w:rsidP="002372B1">
      <w:pPr>
        <w:rPr>
          <w:sz w:val="28"/>
        </w:rPr>
      </w:pPr>
    </w:p>
    <w:p w14:paraId="088A4942" w14:textId="3C29120A" w:rsidR="009B107A" w:rsidRDefault="009B107A" w:rsidP="002372B1">
      <w:pPr>
        <w:rPr>
          <w:sz w:val="28"/>
        </w:rPr>
      </w:pPr>
    </w:p>
    <w:p w14:paraId="0EA5D1CB" w14:textId="6D50C48D" w:rsidR="009B107A" w:rsidRDefault="00943B4C" w:rsidP="002372B1">
      <w:pPr>
        <w:rPr>
          <w:sz w:val="28"/>
        </w:rPr>
      </w:pPr>
      <w:r w:rsidRPr="00943B4C">
        <w:rPr>
          <w:sz w:val="28"/>
        </w:rPr>
        <w:drawing>
          <wp:inline distT="0" distB="0" distL="0" distR="0" wp14:anchorId="4E913CD9" wp14:editId="34D832C4">
            <wp:extent cx="4115157" cy="2773920"/>
            <wp:effectExtent l="0" t="0" r="0" b="7620"/>
            <wp:docPr id="14450584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584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5157" cy="277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DDAF" w14:textId="05E0DBAE" w:rsidR="009B107A" w:rsidRDefault="009B107A" w:rsidP="002372B1">
      <w:pPr>
        <w:rPr>
          <w:sz w:val="28"/>
        </w:rPr>
      </w:pPr>
    </w:p>
    <w:p w14:paraId="3BA22867" w14:textId="56F4BA1A" w:rsidR="009B107A" w:rsidRDefault="009B107A" w:rsidP="002372B1">
      <w:pPr>
        <w:rPr>
          <w:sz w:val="28"/>
        </w:rPr>
      </w:pPr>
    </w:p>
    <w:p w14:paraId="05946A9D" w14:textId="29CAC37B" w:rsidR="009B107A" w:rsidRDefault="009B107A" w:rsidP="002372B1">
      <w:pPr>
        <w:rPr>
          <w:sz w:val="28"/>
        </w:rPr>
      </w:pPr>
    </w:p>
    <w:p w14:paraId="62BA133C" w14:textId="1780BE90" w:rsidR="009B107A" w:rsidRDefault="009B107A" w:rsidP="002372B1">
      <w:pPr>
        <w:rPr>
          <w:sz w:val="28"/>
        </w:rPr>
      </w:pPr>
    </w:p>
    <w:p w14:paraId="411B6504" w14:textId="52FF27F6" w:rsidR="009B107A" w:rsidRDefault="009B107A" w:rsidP="002372B1">
      <w:pPr>
        <w:rPr>
          <w:sz w:val="28"/>
        </w:rPr>
      </w:pPr>
    </w:p>
    <w:p w14:paraId="21ACFC95" w14:textId="77A459B1" w:rsidR="009B107A" w:rsidRDefault="009B107A" w:rsidP="002372B1">
      <w:pPr>
        <w:rPr>
          <w:sz w:val="28"/>
        </w:rPr>
      </w:pPr>
    </w:p>
    <w:p w14:paraId="7711C3AC" w14:textId="7F8C9EBB" w:rsidR="00FA119A" w:rsidRDefault="00FA119A" w:rsidP="002372B1">
      <w:pPr>
        <w:rPr>
          <w:sz w:val="28"/>
        </w:rPr>
      </w:pPr>
    </w:p>
    <w:p w14:paraId="50B278DF" w14:textId="69D3F679" w:rsidR="00FA119A" w:rsidRDefault="00FA119A" w:rsidP="002372B1">
      <w:pPr>
        <w:rPr>
          <w:sz w:val="28"/>
        </w:rPr>
      </w:pPr>
    </w:p>
    <w:p w14:paraId="03A37CA4" w14:textId="31F15CA5" w:rsidR="00FA119A" w:rsidRDefault="00FA119A" w:rsidP="002372B1">
      <w:pPr>
        <w:rPr>
          <w:sz w:val="28"/>
        </w:rPr>
      </w:pPr>
    </w:p>
    <w:p w14:paraId="137C0135" w14:textId="17470AE0" w:rsidR="00FA119A" w:rsidRDefault="00FA119A" w:rsidP="002372B1">
      <w:pPr>
        <w:rPr>
          <w:sz w:val="28"/>
        </w:rPr>
      </w:pPr>
    </w:p>
    <w:p w14:paraId="1B78E4D5" w14:textId="07EF6E5D" w:rsidR="00FA119A" w:rsidRDefault="00FA119A" w:rsidP="002372B1">
      <w:pPr>
        <w:rPr>
          <w:sz w:val="28"/>
        </w:rPr>
      </w:pPr>
    </w:p>
    <w:p w14:paraId="076994FE" w14:textId="78859861" w:rsidR="00FA119A" w:rsidRDefault="00FA119A" w:rsidP="002372B1">
      <w:pPr>
        <w:rPr>
          <w:sz w:val="28"/>
        </w:rPr>
      </w:pPr>
    </w:p>
    <w:p w14:paraId="3833C5B6" w14:textId="3534B65A" w:rsidR="00FA119A" w:rsidRDefault="00FA119A" w:rsidP="002372B1">
      <w:pPr>
        <w:rPr>
          <w:sz w:val="28"/>
        </w:rPr>
      </w:pPr>
    </w:p>
    <w:p w14:paraId="42446F5D" w14:textId="5671265D" w:rsidR="00FA119A" w:rsidRDefault="00FA119A" w:rsidP="002372B1">
      <w:pPr>
        <w:rPr>
          <w:sz w:val="28"/>
        </w:rPr>
      </w:pPr>
    </w:p>
    <w:p w14:paraId="4DD9A6FC" w14:textId="7D95F2AC" w:rsidR="00FA119A" w:rsidRDefault="00FA119A" w:rsidP="002372B1">
      <w:pPr>
        <w:rPr>
          <w:sz w:val="28"/>
        </w:rPr>
      </w:pPr>
    </w:p>
    <w:p w14:paraId="7C8BA4EB" w14:textId="1442D611" w:rsidR="00C51D52" w:rsidRDefault="00C51D52" w:rsidP="002372B1">
      <w:pPr>
        <w:rPr>
          <w:sz w:val="28"/>
        </w:rPr>
      </w:pPr>
    </w:p>
    <w:p w14:paraId="631B060B" w14:textId="1EC3B2DC" w:rsidR="00C51D52" w:rsidRDefault="00C51D52" w:rsidP="002372B1">
      <w:pPr>
        <w:rPr>
          <w:sz w:val="28"/>
        </w:rPr>
      </w:pPr>
    </w:p>
    <w:p w14:paraId="54B153C0" w14:textId="31E6BE93" w:rsidR="00C51D52" w:rsidRDefault="00C51D52" w:rsidP="002372B1">
      <w:pPr>
        <w:rPr>
          <w:sz w:val="28"/>
        </w:rPr>
      </w:pPr>
    </w:p>
    <w:p w14:paraId="7C29CE5D" w14:textId="6ADEB221" w:rsidR="00C51D52" w:rsidRDefault="00C51D52" w:rsidP="002372B1">
      <w:pPr>
        <w:rPr>
          <w:sz w:val="28"/>
        </w:rPr>
      </w:pPr>
    </w:p>
    <w:p w14:paraId="7C648F00" w14:textId="77777777" w:rsidR="00C51D52" w:rsidRDefault="00C51D52" w:rsidP="002372B1">
      <w:pPr>
        <w:rPr>
          <w:sz w:val="28"/>
        </w:rPr>
      </w:pPr>
    </w:p>
    <w:p w14:paraId="58EFE300" w14:textId="77777777" w:rsidR="009B107A" w:rsidRDefault="009B107A" w:rsidP="002372B1">
      <w:pPr>
        <w:rPr>
          <w:sz w:val="28"/>
        </w:rPr>
      </w:pPr>
    </w:p>
    <w:p w14:paraId="79FCD721" w14:textId="146F2E09" w:rsidR="009B107A" w:rsidRPr="004953E6" w:rsidRDefault="009B107A" w:rsidP="009B107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953E6">
        <w:rPr>
          <w:rFonts w:ascii="Times New Roman" w:hAnsi="Times New Roman" w:cs="Times New Roman"/>
          <w:sz w:val="28"/>
          <w:szCs w:val="28"/>
        </w:rPr>
        <w:t xml:space="preserve">13.-¿Recuerda que daños tenía el vehículo, después del siniestro? </w:t>
      </w:r>
    </w:p>
    <w:tbl>
      <w:tblPr>
        <w:tblW w:w="10916" w:type="dxa"/>
        <w:tblInd w:w="-8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4953E6" w:rsidRPr="00DD4DC6" w14:paraId="666E9217" w14:textId="77777777" w:rsidTr="00D2018F">
        <w:tc>
          <w:tcPr>
            <w:tcW w:w="10916" w:type="dxa"/>
          </w:tcPr>
          <w:p w14:paraId="2A5DAACF" w14:textId="77777777" w:rsidR="004953E6" w:rsidRPr="00DD4DC6" w:rsidRDefault="004953E6" w:rsidP="009B107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53E6" w:rsidRPr="00DD4DC6" w14:paraId="582BDA93" w14:textId="77777777" w:rsidTr="00D2018F">
        <w:tc>
          <w:tcPr>
            <w:tcW w:w="10916" w:type="dxa"/>
          </w:tcPr>
          <w:p w14:paraId="3AE7581B" w14:textId="0DF1A574" w:rsidR="004953E6" w:rsidRPr="00DD4DC6" w:rsidRDefault="00943B4C" w:rsidP="009B107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Abolladura en la parte posterior del vehículo cerca de portalon</w:t>
            </w:r>
          </w:p>
        </w:tc>
      </w:tr>
      <w:tr w:rsidR="004953E6" w:rsidRPr="00DD4DC6" w14:paraId="667C2CB1" w14:textId="77777777" w:rsidTr="00D2018F">
        <w:tc>
          <w:tcPr>
            <w:tcW w:w="10916" w:type="dxa"/>
          </w:tcPr>
          <w:p w14:paraId="256D2048" w14:textId="77777777" w:rsidR="004953E6" w:rsidRPr="00DD4DC6" w:rsidRDefault="004953E6" w:rsidP="009B107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53E6" w:rsidRPr="00DD4DC6" w14:paraId="4A4F8F18" w14:textId="77777777" w:rsidTr="00D2018F">
        <w:tc>
          <w:tcPr>
            <w:tcW w:w="10916" w:type="dxa"/>
          </w:tcPr>
          <w:p w14:paraId="44CB6787" w14:textId="77777777" w:rsidR="004953E6" w:rsidRPr="00DD4DC6" w:rsidRDefault="004953E6" w:rsidP="009B107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F909598" w14:textId="77777777" w:rsidR="004953E6" w:rsidRDefault="004953E6" w:rsidP="009B107A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3B5ED" w14:textId="6D75C40A" w:rsidR="009B107A" w:rsidRDefault="009B107A" w:rsidP="009B107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953E6">
        <w:rPr>
          <w:rFonts w:ascii="Times New Roman" w:hAnsi="Times New Roman" w:cs="Times New Roman"/>
          <w:sz w:val="28"/>
          <w:szCs w:val="28"/>
        </w:rPr>
        <w:t xml:space="preserve">14.-¿A qué velocidad circulaba? </w:t>
      </w:r>
    </w:p>
    <w:p w14:paraId="59EEA67F" w14:textId="5CFDC7A6" w:rsidR="004953E6" w:rsidRPr="004953E6" w:rsidRDefault="00943B4C" w:rsidP="009B107A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km/h</w:t>
      </w:r>
    </w:p>
    <w:tbl>
      <w:tblPr>
        <w:tblW w:w="10916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4953E6" w:rsidRPr="00DD4DC6" w14:paraId="684AA260" w14:textId="77777777" w:rsidTr="00D2018F">
        <w:tc>
          <w:tcPr>
            <w:tcW w:w="10916" w:type="dxa"/>
          </w:tcPr>
          <w:p w14:paraId="1EA62E4A" w14:textId="77777777" w:rsidR="004953E6" w:rsidRPr="00DD4DC6" w:rsidRDefault="004953E6" w:rsidP="009B10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3E0AEB" w14:textId="26CD00A2" w:rsidR="009B107A" w:rsidRPr="004953E6" w:rsidRDefault="009B107A" w:rsidP="009B107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E8E90D3" w14:textId="65DBD1C7" w:rsidR="009B107A" w:rsidRPr="004953E6" w:rsidRDefault="009B107A" w:rsidP="009B107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953E6">
        <w:rPr>
          <w:rFonts w:ascii="Times New Roman" w:hAnsi="Times New Roman" w:cs="Times New Roman"/>
          <w:sz w:val="28"/>
          <w:szCs w:val="28"/>
        </w:rPr>
        <w:t xml:space="preserve">15.-Indicar dirección en donde se encuentra el vehículo. </w:t>
      </w:r>
    </w:p>
    <w:tbl>
      <w:tblPr>
        <w:tblW w:w="10916" w:type="dxa"/>
        <w:tblInd w:w="-8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4953E6" w:rsidRPr="00DD4DC6" w14:paraId="33E6A7C4" w14:textId="77777777" w:rsidTr="00D2018F">
        <w:tc>
          <w:tcPr>
            <w:tcW w:w="10916" w:type="dxa"/>
          </w:tcPr>
          <w:p w14:paraId="5071AC2A" w14:textId="6DF03BAC" w:rsidR="004953E6" w:rsidRPr="00DD4DC6" w:rsidRDefault="004953E6" w:rsidP="009B107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953E6" w:rsidRPr="00DD4DC6" w14:paraId="5FFA4EC5" w14:textId="77777777" w:rsidTr="00D2018F">
        <w:tc>
          <w:tcPr>
            <w:tcW w:w="10916" w:type="dxa"/>
          </w:tcPr>
          <w:p w14:paraId="32BEE23F" w14:textId="77777777" w:rsidR="004953E6" w:rsidRPr="00DD4DC6" w:rsidRDefault="004953E6" w:rsidP="009B107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F3700" w:rsidRPr="00DD4DC6" w14:paraId="17CDBA31" w14:textId="77777777" w:rsidTr="00D2018F">
        <w:tc>
          <w:tcPr>
            <w:tcW w:w="10916" w:type="dxa"/>
          </w:tcPr>
          <w:p w14:paraId="65736A9B" w14:textId="77777777" w:rsidR="002F3700" w:rsidRPr="00DD4DC6" w:rsidRDefault="002F3700" w:rsidP="009B107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632A945" w14:textId="77777777" w:rsidR="00FC434D" w:rsidRDefault="00FC434D" w:rsidP="002F3700">
      <w:pPr>
        <w:rPr>
          <w:b/>
          <w:bCs/>
          <w:sz w:val="28"/>
          <w:szCs w:val="28"/>
          <w:u w:val="single"/>
        </w:rPr>
      </w:pPr>
    </w:p>
    <w:p w14:paraId="26338BE0" w14:textId="3F5B21F6" w:rsidR="002F3700" w:rsidRDefault="002F3700" w:rsidP="002F3700">
      <w:pPr>
        <w:rPr>
          <w:b/>
          <w:bCs/>
          <w:sz w:val="28"/>
          <w:szCs w:val="28"/>
          <w:u w:val="single"/>
        </w:rPr>
      </w:pPr>
      <w:r w:rsidRPr="002005A3">
        <w:rPr>
          <w:b/>
          <w:bCs/>
          <w:sz w:val="28"/>
          <w:szCs w:val="28"/>
          <w:u w:val="single"/>
        </w:rPr>
        <w:t xml:space="preserve">Solo en caso de </w:t>
      </w:r>
      <w:r>
        <w:rPr>
          <w:b/>
          <w:bCs/>
          <w:sz w:val="28"/>
          <w:szCs w:val="28"/>
          <w:u w:val="single"/>
        </w:rPr>
        <w:t>R</w:t>
      </w:r>
      <w:r w:rsidRPr="002005A3">
        <w:rPr>
          <w:b/>
          <w:bCs/>
          <w:sz w:val="28"/>
          <w:szCs w:val="28"/>
          <w:u w:val="single"/>
        </w:rPr>
        <w:t>obo Total responder las preguntas de la siguiente hoja</w:t>
      </w:r>
    </w:p>
    <w:p w14:paraId="2289D636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 xml:space="preserve">Sin perjuicio de lo relatado en la Respuesta a la Pregunta responda las siguientes preguntas: </w:t>
      </w:r>
    </w:p>
    <w:p w14:paraId="1CEB942F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4A09C41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1.-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¿A qué hora fue el robo y en qué dirección? </w:t>
      </w:r>
    </w:p>
    <w:p w14:paraId="70972088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2F3700" w:rsidRPr="006B6650" w14:paraId="44C465E7" w14:textId="77777777" w:rsidTr="001C2C73">
        <w:tc>
          <w:tcPr>
            <w:tcW w:w="10632" w:type="dxa"/>
          </w:tcPr>
          <w:p w14:paraId="70C80713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862E74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FB0E251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2.-</w:t>
      </w:r>
      <w:r w:rsidRPr="006B6650">
        <w:rPr>
          <w:rFonts w:ascii="Times New Roman" w:hAnsi="Times New Roman" w:cs="Times New Roman"/>
          <w:sz w:val="28"/>
          <w:szCs w:val="28"/>
        </w:rPr>
        <w:t>¿Qué medidas de seguridad existen en el lugar donde quedó el vehículo estacionado?</w:t>
      </w:r>
    </w:p>
    <w:tbl>
      <w:tblPr>
        <w:tblW w:w="10774" w:type="dxa"/>
        <w:tblInd w:w="-8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043166CE" w14:textId="77777777" w:rsidTr="001C2C73">
        <w:tc>
          <w:tcPr>
            <w:tcW w:w="10774" w:type="dxa"/>
          </w:tcPr>
          <w:p w14:paraId="1FE736E3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6B6650" w14:paraId="4CB6057F" w14:textId="77777777" w:rsidTr="001C2C73">
        <w:tc>
          <w:tcPr>
            <w:tcW w:w="10774" w:type="dxa"/>
          </w:tcPr>
          <w:p w14:paraId="7641931F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6B6650" w14:paraId="08327939" w14:textId="77777777" w:rsidTr="001C2C73">
        <w:tc>
          <w:tcPr>
            <w:tcW w:w="10774" w:type="dxa"/>
          </w:tcPr>
          <w:p w14:paraId="7DFDAF13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612300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87FAF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3.-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¿Existen cámaras de seguridad en el lugar del robo? </w:t>
      </w:r>
    </w:p>
    <w:tbl>
      <w:tblPr>
        <w:tblW w:w="10774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426947B9" w14:textId="77777777" w:rsidTr="001C2C73">
        <w:tc>
          <w:tcPr>
            <w:tcW w:w="10774" w:type="dxa"/>
          </w:tcPr>
          <w:p w14:paraId="5F971764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F1495D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29867B9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4.-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¿Hay guardia de seguridad? </w:t>
      </w:r>
    </w:p>
    <w:tbl>
      <w:tblPr>
        <w:tblW w:w="10774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38FAF9DF" w14:textId="77777777" w:rsidTr="001C2C73">
        <w:tc>
          <w:tcPr>
            <w:tcW w:w="10774" w:type="dxa"/>
          </w:tcPr>
          <w:p w14:paraId="3BD01679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50B8A8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6C8B3F0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5.-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¿El vehículo se encontraba con sus llaves puestas? </w:t>
      </w:r>
    </w:p>
    <w:tbl>
      <w:tblPr>
        <w:tblW w:w="10774" w:type="dxa"/>
        <w:tblInd w:w="-8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65DC299D" w14:textId="77777777" w:rsidTr="001C2C73">
        <w:tc>
          <w:tcPr>
            <w:tcW w:w="10774" w:type="dxa"/>
          </w:tcPr>
          <w:p w14:paraId="7CABCCC9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3549C5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95BED52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6AC4C10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6.-</w:t>
      </w:r>
      <w:r w:rsidRPr="006B6650">
        <w:rPr>
          <w:rFonts w:ascii="Times New Roman" w:hAnsi="Times New Roman" w:cs="Times New Roman"/>
          <w:sz w:val="28"/>
          <w:szCs w:val="28"/>
        </w:rPr>
        <w:t>Tiene sospechas en alguna persona en particular respecto al responsable del robo del vehículo.</w:t>
      </w:r>
    </w:p>
    <w:tbl>
      <w:tblPr>
        <w:tblW w:w="10774" w:type="dxa"/>
        <w:tblInd w:w="-88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299E19A2" w14:textId="77777777" w:rsidTr="001C2C73">
        <w:tc>
          <w:tcPr>
            <w:tcW w:w="10774" w:type="dxa"/>
          </w:tcPr>
          <w:p w14:paraId="2AEEE398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6B6650" w14:paraId="04B0335C" w14:textId="77777777" w:rsidTr="001C2C73">
        <w:tc>
          <w:tcPr>
            <w:tcW w:w="10774" w:type="dxa"/>
          </w:tcPr>
          <w:p w14:paraId="314A2668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AF0026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A5A6B2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7.-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¿Declaró en algún Tribunal? </w:t>
      </w:r>
    </w:p>
    <w:tbl>
      <w:tblPr>
        <w:tblW w:w="10774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3C4E54F4" w14:textId="77777777" w:rsidTr="001C2C73">
        <w:tc>
          <w:tcPr>
            <w:tcW w:w="10774" w:type="dxa"/>
          </w:tcPr>
          <w:p w14:paraId="17F8BBEE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1DF706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C9A679D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8.-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¿Qué personas tienen acceso a la unidad? </w:t>
      </w:r>
    </w:p>
    <w:tbl>
      <w:tblPr>
        <w:tblW w:w="10774" w:type="dxa"/>
        <w:tblInd w:w="-88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386FB31E" w14:textId="77777777" w:rsidTr="001C2C73">
        <w:tc>
          <w:tcPr>
            <w:tcW w:w="10774" w:type="dxa"/>
          </w:tcPr>
          <w:p w14:paraId="3A85C1FC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6B6650" w14:paraId="5857DC35" w14:textId="77777777" w:rsidTr="001C2C73">
        <w:tc>
          <w:tcPr>
            <w:tcW w:w="10774" w:type="dxa"/>
          </w:tcPr>
          <w:p w14:paraId="3037662F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6B6650" w14:paraId="6A77B3BA" w14:textId="77777777" w:rsidTr="001C2C73">
        <w:tc>
          <w:tcPr>
            <w:tcW w:w="10774" w:type="dxa"/>
          </w:tcPr>
          <w:p w14:paraId="3DA7D3DE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36DCBC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CBEDCEF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9.-¿</w:t>
      </w:r>
      <w:r w:rsidRPr="006B6650">
        <w:rPr>
          <w:rFonts w:ascii="Times New Roman" w:hAnsi="Times New Roman" w:cs="Times New Roman"/>
          <w:sz w:val="28"/>
          <w:szCs w:val="28"/>
        </w:rPr>
        <w:t xml:space="preserve">Hubo testigos? Indicar nombres y teléfonos de estos. </w:t>
      </w:r>
    </w:p>
    <w:tbl>
      <w:tblPr>
        <w:tblW w:w="10774" w:type="dxa"/>
        <w:tblInd w:w="-88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AA4B62" w14:paraId="3FCA724C" w14:textId="77777777" w:rsidTr="001C2C73">
        <w:tc>
          <w:tcPr>
            <w:tcW w:w="10774" w:type="dxa"/>
          </w:tcPr>
          <w:p w14:paraId="112E7EFD" w14:textId="77777777" w:rsidR="002F3700" w:rsidRPr="00AA4B62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70527016"/>
          </w:p>
        </w:tc>
      </w:tr>
      <w:tr w:rsidR="002F3700" w:rsidRPr="00AA4B62" w14:paraId="25B5FCD9" w14:textId="77777777" w:rsidTr="001C2C73">
        <w:tc>
          <w:tcPr>
            <w:tcW w:w="10774" w:type="dxa"/>
          </w:tcPr>
          <w:p w14:paraId="548FA4E6" w14:textId="77777777" w:rsidR="002F3700" w:rsidRPr="00AA4B62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2F3700" w:rsidRPr="00AA4B62" w14:paraId="2F73B1F4" w14:textId="77777777" w:rsidTr="001C2C73">
        <w:tc>
          <w:tcPr>
            <w:tcW w:w="10774" w:type="dxa"/>
          </w:tcPr>
          <w:p w14:paraId="51B1DCE2" w14:textId="77777777" w:rsidR="002F3700" w:rsidRPr="00AA4B62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AA4B62" w14:paraId="0AE78BA7" w14:textId="77777777" w:rsidTr="001C2C73">
        <w:tc>
          <w:tcPr>
            <w:tcW w:w="10774" w:type="dxa"/>
          </w:tcPr>
          <w:p w14:paraId="047EAE0B" w14:textId="77777777" w:rsidR="002F3700" w:rsidRPr="00AA4B62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E54D39" w14:textId="77777777" w:rsidR="002F3700" w:rsidRPr="008A30A9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10.-</w:t>
      </w:r>
      <w:r w:rsidRPr="006B6650">
        <w:rPr>
          <w:rFonts w:ascii="Times New Roman" w:hAnsi="Times New Roman" w:cs="Times New Roman"/>
          <w:sz w:val="28"/>
          <w:szCs w:val="28"/>
        </w:rPr>
        <w:t>Enviar croquis del lugar donde quedó estacionado el vehículo por última vez antes de ser robado</w:t>
      </w:r>
    </w:p>
    <w:p w14:paraId="066800B1" w14:textId="5EEF41DE" w:rsidR="009B107A" w:rsidRPr="004953E6" w:rsidRDefault="009B107A" w:rsidP="002F3700">
      <w:pPr>
        <w:jc w:val="both"/>
        <w:rPr>
          <w:b/>
          <w:bCs/>
          <w:sz w:val="28"/>
          <w:szCs w:val="28"/>
        </w:rPr>
      </w:pPr>
    </w:p>
    <w:p w14:paraId="6D33AA62" w14:textId="181B8B01" w:rsidR="009B107A" w:rsidRDefault="009B107A" w:rsidP="009B107A">
      <w:pPr>
        <w:rPr>
          <w:b/>
          <w:bCs/>
          <w:sz w:val="26"/>
          <w:szCs w:val="26"/>
        </w:rPr>
      </w:pPr>
    </w:p>
    <w:p w14:paraId="6AB0E6FA" w14:textId="77777777" w:rsidR="004953E6" w:rsidRDefault="004953E6" w:rsidP="009B107A">
      <w:pPr>
        <w:rPr>
          <w:sz w:val="28"/>
        </w:rPr>
      </w:pPr>
    </w:p>
    <w:tbl>
      <w:tblPr>
        <w:tblpPr w:leftFromText="141" w:rightFromText="141" w:vertAnchor="text" w:horzAnchor="margin" w:tblpXSpec="center" w:tblpY="179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3"/>
      </w:tblGrid>
      <w:tr w:rsidR="009B107A" w14:paraId="3BD35632" w14:textId="77777777" w:rsidTr="002306AF">
        <w:tc>
          <w:tcPr>
            <w:tcW w:w="10843" w:type="dxa"/>
          </w:tcPr>
          <w:p w14:paraId="6F3ABF8C" w14:textId="77777777" w:rsidR="009B107A" w:rsidRDefault="009B107A" w:rsidP="009B107A">
            <w:pPr>
              <w:rPr>
                <w:sz w:val="28"/>
              </w:rPr>
            </w:pPr>
            <w:r>
              <w:rPr>
                <w:sz w:val="28"/>
              </w:rPr>
              <w:t>Declaro que la presente declaración formulada consigna antecedentes reales y fidedignos ocurridos a raíz del siniestro denunciado a la compañía aseguradora.</w:t>
            </w:r>
          </w:p>
        </w:tc>
      </w:tr>
    </w:tbl>
    <w:p w14:paraId="1714913C" w14:textId="77777777" w:rsidR="009B107A" w:rsidRDefault="009B107A" w:rsidP="002372B1">
      <w:pPr>
        <w:spacing w:line="480" w:lineRule="auto"/>
        <w:rPr>
          <w:sz w:val="28"/>
          <w:szCs w:val="28"/>
        </w:rPr>
      </w:pPr>
    </w:p>
    <w:p w14:paraId="2754B666" w14:textId="77777777" w:rsidR="009B107A" w:rsidRDefault="009B107A" w:rsidP="002372B1">
      <w:pPr>
        <w:spacing w:line="480" w:lineRule="auto"/>
        <w:rPr>
          <w:sz w:val="28"/>
          <w:szCs w:val="28"/>
        </w:rPr>
      </w:pPr>
    </w:p>
    <w:p w14:paraId="51F0A0F0" w14:textId="77777777" w:rsidR="009B107A" w:rsidRDefault="009B107A" w:rsidP="002372B1">
      <w:pPr>
        <w:spacing w:line="480" w:lineRule="auto"/>
        <w:rPr>
          <w:sz w:val="28"/>
          <w:szCs w:val="28"/>
        </w:rPr>
      </w:pPr>
    </w:p>
    <w:p w14:paraId="06124737" w14:textId="5084081C" w:rsidR="002372B1" w:rsidRPr="002372B1" w:rsidRDefault="002372B1" w:rsidP="002372B1">
      <w:pPr>
        <w:spacing w:line="480" w:lineRule="auto"/>
        <w:rPr>
          <w:sz w:val="28"/>
          <w:szCs w:val="28"/>
        </w:rPr>
      </w:pPr>
      <w:r w:rsidRPr="002372B1">
        <w:rPr>
          <w:sz w:val="28"/>
          <w:szCs w:val="28"/>
        </w:rPr>
        <w:t>Nombre del conductor</w:t>
      </w:r>
      <w:r w:rsidRPr="002372B1">
        <w:rPr>
          <w:sz w:val="28"/>
          <w:szCs w:val="28"/>
        </w:rPr>
        <w:tab/>
        <w:t>_</w:t>
      </w:r>
      <w:r w:rsidR="00943B4C" w:rsidRPr="00943B4C">
        <w:rPr>
          <w:sz w:val="28"/>
          <w:szCs w:val="28"/>
          <w:u w:val="single"/>
        </w:rPr>
        <w:t>Gabriel Trujillo</w:t>
      </w:r>
      <w:r w:rsidRPr="002372B1">
        <w:rPr>
          <w:sz w:val="28"/>
          <w:szCs w:val="28"/>
        </w:rPr>
        <w:t>____________________________</w:t>
      </w:r>
    </w:p>
    <w:p w14:paraId="0642C620" w14:textId="126274BA" w:rsidR="002372B1" w:rsidRPr="002372B1" w:rsidRDefault="002372B1" w:rsidP="002372B1">
      <w:pPr>
        <w:spacing w:line="480" w:lineRule="auto"/>
        <w:rPr>
          <w:sz w:val="28"/>
          <w:szCs w:val="28"/>
        </w:rPr>
      </w:pPr>
      <w:r w:rsidRPr="002372B1">
        <w:rPr>
          <w:sz w:val="28"/>
          <w:szCs w:val="28"/>
        </w:rPr>
        <w:lastRenderedPageBreak/>
        <w:t>Rut. Conductor</w:t>
      </w:r>
      <w:r w:rsidRPr="002372B1">
        <w:rPr>
          <w:sz w:val="28"/>
          <w:szCs w:val="28"/>
        </w:rPr>
        <w:tab/>
      </w:r>
      <w:r w:rsidRPr="002372B1">
        <w:rPr>
          <w:sz w:val="28"/>
          <w:szCs w:val="28"/>
        </w:rPr>
        <w:tab/>
        <w:t>_</w:t>
      </w:r>
      <w:r w:rsidR="00943B4C" w:rsidRPr="00943B4C">
        <w:rPr>
          <w:sz w:val="28"/>
          <w:szCs w:val="28"/>
          <w:u w:val="single"/>
        </w:rPr>
        <w:t>17.358.122-k</w:t>
      </w:r>
      <w:r w:rsidRPr="002372B1">
        <w:rPr>
          <w:sz w:val="28"/>
          <w:szCs w:val="28"/>
        </w:rPr>
        <w:t>_______________________</w:t>
      </w:r>
    </w:p>
    <w:p w14:paraId="4AB7757E" w14:textId="3156FA65" w:rsidR="002372B1" w:rsidRPr="002372B1" w:rsidRDefault="002372B1" w:rsidP="002372B1">
      <w:pPr>
        <w:spacing w:line="480" w:lineRule="auto"/>
        <w:rPr>
          <w:sz w:val="28"/>
          <w:szCs w:val="28"/>
        </w:rPr>
      </w:pPr>
      <w:r w:rsidRPr="002372B1">
        <w:rPr>
          <w:sz w:val="28"/>
          <w:szCs w:val="28"/>
        </w:rPr>
        <w:t>Fecha de esta declaración_____</w:t>
      </w:r>
      <w:r w:rsidR="00943B4C" w:rsidRPr="00943B4C">
        <w:rPr>
          <w:sz w:val="28"/>
          <w:szCs w:val="28"/>
          <w:u w:val="single"/>
        </w:rPr>
        <w:t>18-03-2026</w:t>
      </w:r>
      <w:r w:rsidRPr="002372B1">
        <w:rPr>
          <w:sz w:val="28"/>
          <w:szCs w:val="28"/>
        </w:rPr>
        <w:t>___________________</w:t>
      </w:r>
    </w:p>
    <w:p w14:paraId="7B2341A1" w14:textId="6044137A" w:rsidR="002372B1" w:rsidRDefault="002372B1" w:rsidP="002372B1">
      <w:pPr>
        <w:spacing w:line="480" w:lineRule="auto"/>
        <w:rPr>
          <w:sz w:val="28"/>
          <w:szCs w:val="28"/>
        </w:rPr>
      </w:pPr>
      <w:r w:rsidRPr="002372B1">
        <w:rPr>
          <w:sz w:val="28"/>
          <w:szCs w:val="28"/>
        </w:rPr>
        <w:t>Firma conductor</w:t>
      </w:r>
      <w:r w:rsidRPr="002372B1">
        <w:rPr>
          <w:sz w:val="28"/>
          <w:szCs w:val="28"/>
        </w:rPr>
        <w:tab/>
      </w:r>
      <w:r w:rsidRPr="002372B1">
        <w:rPr>
          <w:sz w:val="28"/>
          <w:szCs w:val="28"/>
        </w:rPr>
        <w:tab/>
        <w:t>___</w:t>
      </w:r>
      <w:r w:rsidR="00947185" w:rsidRPr="00947185">
        <w:rPr>
          <w:sz w:val="28"/>
          <w:szCs w:val="28"/>
          <w:u w:val="single"/>
        </w:rPr>
        <w:drawing>
          <wp:inline distT="0" distB="0" distL="0" distR="0" wp14:anchorId="0D1CDB8B" wp14:editId="271F104E">
            <wp:extent cx="1432684" cy="342930"/>
            <wp:effectExtent l="0" t="0" r="0" b="0"/>
            <wp:docPr id="3470320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320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2684" cy="3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72B1">
        <w:rPr>
          <w:sz w:val="28"/>
          <w:szCs w:val="28"/>
        </w:rPr>
        <w:t>__________________</w:t>
      </w:r>
    </w:p>
    <w:p w14:paraId="1299BC0C" w14:textId="77777777" w:rsidR="002372B1" w:rsidRDefault="002372B1" w:rsidP="002372B1">
      <w:pPr>
        <w:spacing w:line="480" w:lineRule="auto"/>
      </w:pPr>
      <w:r w:rsidRPr="002372B1">
        <w:rPr>
          <w:sz w:val="28"/>
          <w:szCs w:val="28"/>
        </w:rPr>
        <w:t>Siniestro Nº</w:t>
      </w:r>
      <w:r w:rsidRPr="002372B1">
        <w:rPr>
          <w:sz w:val="28"/>
          <w:szCs w:val="28"/>
        </w:rPr>
        <w:tab/>
      </w:r>
      <w:r w:rsidRPr="002372B1">
        <w:rPr>
          <w:sz w:val="28"/>
          <w:szCs w:val="28"/>
        </w:rPr>
        <w:tab/>
      </w:r>
      <w:r w:rsidRPr="002372B1">
        <w:rPr>
          <w:sz w:val="28"/>
          <w:szCs w:val="28"/>
        </w:rPr>
        <w:tab/>
        <w:t>_________________________________</w:t>
      </w:r>
    </w:p>
    <w:p w14:paraId="2ECFC3E5" w14:textId="77777777" w:rsidR="002372B1" w:rsidRDefault="002372B1" w:rsidP="002372B1"/>
    <w:p w14:paraId="739AF01F" w14:textId="6C670E6C" w:rsidR="002372B1" w:rsidRDefault="002372B1" w:rsidP="002372B1"/>
    <w:p w14:paraId="48A137F3" w14:textId="6BEC42B6" w:rsidR="00164DC8" w:rsidRDefault="00164DC8" w:rsidP="002372B1"/>
    <w:p w14:paraId="162CA0A0" w14:textId="77777777" w:rsidR="00164DC8" w:rsidRDefault="00164DC8" w:rsidP="004953E6">
      <w:pPr>
        <w:pStyle w:val="Default"/>
        <w:rPr>
          <w:b/>
          <w:bCs/>
          <w:sz w:val="26"/>
          <w:szCs w:val="26"/>
        </w:rPr>
      </w:pPr>
    </w:p>
    <w:sectPr w:rsidR="00164DC8" w:rsidSect="002306AF">
      <w:pgSz w:w="12240" w:h="15840"/>
      <w:pgMar w:top="709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1C"/>
    <w:rsid w:val="00081D39"/>
    <w:rsid w:val="00147B88"/>
    <w:rsid w:val="00164DC8"/>
    <w:rsid w:val="002005A3"/>
    <w:rsid w:val="00213F27"/>
    <w:rsid w:val="002306AF"/>
    <w:rsid w:val="002372B1"/>
    <w:rsid w:val="00281237"/>
    <w:rsid w:val="002F3700"/>
    <w:rsid w:val="003971F7"/>
    <w:rsid w:val="00453024"/>
    <w:rsid w:val="004953E6"/>
    <w:rsid w:val="00543660"/>
    <w:rsid w:val="005D1BF9"/>
    <w:rsid w:val="006B6650"/>
    <w:rsid w:val="006E4E98"/>
    <w:rsid w:val="00790A40"/>
    <w:rsid w:val="007A048D"/>
    <w:rsid w:val="00860C1C"/>
    <w:rsid w:val="008A30A9"/>
    <w:rsid w:val="00943B4C"/>
    <w:rsid w:val="00947185"/>
    <w:rsid w:val="009B107A"/>
    <w:rsid w:val="00A1056B"/>
    <w:rsid w:val="00A874F0"/>
    <w:rsid w:val="00AA4B62"/>
    <w:rsid w:val="00AC0DC7"/>
    <w:rsid w:val="00C51D52"/>
    <w:rsid w:val="00D2018F"/>
    <w:rsid w:val="00DD1711"/>
    <w:rsid w:val="00DD4DC6"/>
    <w:rsid w:val="00E43A22"/>
    <w:rsid w:val="00FA119A"/>
    <w:rsid w:val="00F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852B"/>
  <w15:chartTrackingRefBased/>
  <w15:docId w15:val="{5E6A7A45-3C8F-4809-ABC0-E3DD1372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2B1"/>
    <w:rPr>
      <w:rFonts w:ascii="Times New Roman" w:eastAsia="Times New Roman" w:hAnsi="Times New Roman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372B1"/>
    <w:pPr>
      <w:keepNext/>
      <w:outlineLvl w:val="0"/>
    </w:pPr>
    <w:rPr>
      <w:sz w:val="32"/>
    </w:rPr>
  </w:style>
  <w:style w:type="paragraph" w:styleId="Ttulo2">
    <w:name w:val="heading 2"/>
    <w:basedOn w:val="Normal"/>
    <w:next w:val="Normal"/>
    <w:link w:val="Ttulo2Car"/>
    <w:qFormat/>
    <w:rsid w:val="002372B1"/>
    <w:pPr>
      <w:keepNext/>
      <w:spacing w:line="480" w:lineRule="auto"/>
      <w:outlineLvl w:val="1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2372B1"/>
    <w:rPr>
      <w:rFonts w:ascii="Times New Roman" w:eastAsia="Times New Roman" w:hAnsi="Times New Roman" w:cs="Times New Roman"/>
      <w:sz w:val="32"/>
      <w:szCs w:val="20"/>
      <w:lang w:val="es-ES" w:eastAsia="es-ES"/>
    </w:rPr>
  </w:style>
  <w:style w:type="character" w:customStyle="1" w:styleId="Ttulo2Car">
    <w:name w:val="Título 2 Car"/>
    <w:link w:val="Ttulo2"/>
    <w:rsid w:val="002372B1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paragraph" w:customStyle="1" w:styleId="Default">
    <w:name w:val="Default"/>
    <w:rsid w:val="009B107A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495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ana\AppData\Local\Microsoft\Windows\INetCache\Content.Outlook\1YOOA3IR\Entrevista%20al%20conduct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Entrevista al conductor</Template>
  <TotalTime>144</TotalTime>
  <Pages>6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manaut peralta</dc:creator>
  <cp:keywords/>
  <cp:lastModifiedBy>Gabriel Adolfo Trujillo Nahuelpán</cp:lastModifiedBy>
  <cp:revision>4</cp:revision>
  <cp:lastPrinted>2024-07-29T18:59:00Z</cp:lastPrinted>
  <dcterms:created xsi:type="dcterms:W3CDTF">2021-04-29T21:29:00Z</dcterms:created>
  <dcterms:modified xsi:type="dcterms:W3CDTF">2026-03-18T15:56:00Z</dcterms:modified>
</cp:coreProperties>
</file>